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48611A" w14:textId="77777777" w:rsidR="0029711F" w:rsidRDefault="0029711F" w:rsidP="009756E7"/>
    <w:p w14:paraId="43E63591" w14:textId="77777777" w:rsidR="0015730B" w:rsidRDefault="0015730B" w:rsidP="0029711F">
      <w:pPr>
        <w:spacing w:after="0"/>
        <w:rPr>
          <w:b/>
        </w:rPr>
      </w:pPr>
    </w:p>
    <w:p w14:paraId="6CF7812B" w14:textId="3E3470C5" w:rsidR="00745200" w:rsidRPr="0095010D" w:rsidRDefault="00745200" w:rsidP="00745200">
      <w:pPr>
        <w:pStyle w:val="Normlnweb"/>
        <w:jc w:val="both"/>
        <w:rPr>
          <w:rFonts w:ascii="Segoe UI Light" w:hAnsi="Segoe UI Light" w:cs="Segoe UI Light"/>
          <w:b/>
          <w:color w:val="000000"/>
          <w:sz w:val="28"/>
          <w:szCs w:val="28"/>
        </w:rPr>
      </w:pPr>
      <w:r w:rsidRPr="0095010D">
        <w:rPr>
          <w:rFonts w:ascii="Segoe UI Light" w:hAnsi="Segoe UI Light" w:cs="Segoe UI Light"/>
          <w:b/>
          <w:color w:val="000000"/>
          <w:sz w:val="28"/>
          <w:szCs w:val="28"/>
        </w:rPr>
        <w:t xml:space="preserve">Materiál pro jednání </w:t>
      </w:r>
      <w:r w:rsidR="00CA53A3">
        <w:rPr>
          <w:rFonts w:ascii="Segoe UI Light" w:hAnsi="Segoe UI Light" w:cs="Segoe UI Light"/>
          <w:b/>
          <w:color w:val="000000"/>
          <w:sz w:val="28"/>
          <w:szCs w:val="28"/>
        </w:rPr>
        <w:t>Zastupitelstva</w:t>
      </w:r>
      <w:r w:rsidRPr="0095010D">
        <w:rPr>
          <w:rFonts w:ascii="Segoe UI Light" w:hAnsi="Segoe UI Light" w:cs="Segoe UI Light"/>
          <w:b/>
          <w:color w:val="000000"/>
          <w:sz w:val="28"/>
          <w:szCs w:val="28"/>
        </w:rPr>
        <w:t xml:space="preserve"> města Rychnov u Jablonce n/N</w:t>
      </w:r>
    </w:p>
    <w:p w14:paraId="6E23333F" w14:textId="463E8E6E" w:rsidR="00745200" w:rsidRPr="0095010D" w:rsidRDefault="00745200" w:rsidP="00745200">
      <w:pPr>
        <w:pStyle w:val="Normlnweb"/>
        <w:jc w:val="both"/>
        <w:rPr>
          <w:rFonts w:ascii="Segoe UI Light" w:hAnsi="Segoe UI Light" w:cs="Segoe UI Light"/>
          <w:color w:val="000000"/>
          <w:sz w:val="27"/>
          <w:szCs w:val="27"/>
        </w:rPr>
      </w:pPr>
      <w:r>
        <w:rPr>
          <w:rFonts w:ascii="Segoe UI Light" w:hAnsi="Segoe UI Light" w:cs="Segoe UI Light"/>
          <w:color w:val="000000"/>
          <w:sz w:val="27"/>
          <w:szCs w:val="27"/>
        </w:rPr>
        <w:t xml:space="preserve">Jednání </w:t>
      </w:r>
      <w:r w:rsidR="00CA53A3">
        <w:rPr>
          <w:rFonts w:ascii="Segoe UI Light" w:hAnsi="Segoe UI Light" w:cs="Segoe UI Light"/>
          <w:color w:val="000000"/>
          <w:sz w:val="27"/>
          <w:szCs w:val="27"/>
        </w:rPr>
        <w:t>ZM</w:t>
      </w:r>
      <w:r>
        <w:rPr>
          <w:rFonts w:ascii="Segoe UI Light" w:hAnsi="Segoe UI Light" w:cs="Segoe UI Light"/>
          <w:color w:val="000000"/>
          <w:sz w:val="27"/>
          <w:szCs w:val="27"/>
        </w:rPr>
        <w:t xml:space="preserve"> dne: </w:t>
      </w:r>
      <w:r w:rsidR="00CA53A3">
        <w:rPr>
          <w:rFonts w:ascii="Segoe UI Light" w:hAnsi="Segoe UI Light" w:cs="Segoe UI Light"/>
          <w:color w:val="000000"/>
          <w:sz w:val="27"/>
          <w:szCs w:val="27"/>
        </w:rPr>
        <w:t>3</w:t>
      </w:r>
      <w:r>
        <w:rPr>
          <w:rFonts w:ascii="Segoe UI Light" w:hAnsi="Segoe UI Light" w:cs="Segoe UI Light"/>
          <w:color w:val="000000"/>
          <w:sz w:val="27"/>
          <w:szCs w:val="27"/>
        </w:rPr>
        <w:t>. 8. 2026</w:t>
      </w:r>
    </w:p>
    <w:p w14:paraId="5771F5FD" w14:textId="19EBAC0C" w:rsidR="00745200" w:rsidRPr="0084035E" w:rsidRDefault="00E72441" w:rsidP="00745200">
      <w:pPr>
        <w:pStyle w:val="Normlnweb"/>
        <w:jc w:val="both"/>
        <w:rPr>
          <w:rFonts w:ascii="Segoe UI Light" w:hAnsi="Segoe UI Light" w:cs="Segoe UI Light"/>
          <w:b/>
          <w:bCs/>
          <w:color w:val="000000"/>
          <w:sz w:val="27"/>
          <w:szCs w:val="27"/>
        </w:rPr>
      </w:pPr>
      <w:r>
        <w:rPr>
          <w:rFonts w:ascii="Segoe UI Light" w:hAnsi="Segoe UI Light" w:cs="Segoe UI Light"/>
          <w:b/>
          <w:bCs/>
          <w:color w:val="000000"/>
          <w:sz w:val="27"/>
          <w:szCs w:val="27"/>
        </w:rPr>
        <w:t xml:space="preserve">Návrh na poskytnutí mimořádné odměny starostovi města je předkládán v souladu s § 76 odst. 1 a 2 zákona č. 128/2000 Sb., o obcích, za splnění </w:t>
      </w:r>
      <w:proofErr w:type="gramStart"/>
      <w:r>
        <w:rPr>
          <w:rFonts w:ascii="Segoe UI Light" w:hAnsi="Segoe UI Light" w:cs="Segoe UI Light"/>
          <w:b/>
          <w:bCs/>
          <w:color w:val="000000"/>
          <w:sz w:val="27"/>
          <w:szCs w:val="27"/>
        </w:rPr>
        <w:t>mimořádných</w:t>
      </w:r>
      <w:proofErr w:type="gramEnd"/>
      <w:r>
        <w:rPr>
          <w:rFonts w:ascii="Segoe UI Light" w:hAnsi="Segoe UI Light" w:cs="Segoe UI Light"/>
          <w:b/>
          <w:bCs/>
          <w:color w:val="000000"/>
          <w:sz w:val="27"/>
          <w:szCs w:val="27"/>
        </w:rPr>
        <w:t xml:space="preserve"> a zvláště významných úkolů města</w:t>
      </w:r>
    </w:p>
    <w:p w14:paraId="49F6DFB9" w14:textId="724A2920" w:rsidR="00745200" w:rsidRPr="0095010D" w:rsidRDefault="00745200" w:rsidP="00745200">
      <w:pPr>
        <w:pStyle w:val="Normlnweb"/>
        <w:jc w:val="both"/>
        <w:rPr>
          <w:rFonts w:ascii="Segoe UI Light" w:hAnsi="Segoe UI Light" w:cs="Segoe UI Light"/>
          <w:color w:val="000000"/>
          <w:sz w:val="27"/>
          <w:szCs w:val="27"/>
        </w:rPr>
      </w:pPr>
      <w:r w:rsidRPr="0095010D">
        <w:rPr>
          <w:rFonts w:ascii="Segoe UI Light" w:hAnsi="Segoe UI Light" w:cs="Segoe UI Light"/>
          <w:color w:val="000000"/>
          <w:sz w:val="27"/>
          <w:szCs w:val="27"/>
        </w:rPr>
        <w:t xml:space="preserve">Předkládá: </w:t>
      </w:r>
      <w:r w:rsidR="00E72441" w:rsidRPr="0095010D">
        <w:rPr>
          <w:rFonts w:ascii="Segoe UI Light" w:hAnsi="Segoe UI Light" w:cs="Segoe UI Light"/>
          <w:color w:val="000000"/>
          <w:sz w:val="27"/>
          <w:szCs w:val="27"/>
        </w:rPr>
        <w:t xml:space="preserve">Bc. </w:t>
      </w:r>
      <w:r w:rsidRPr="0095010D">
        <w:rPr>
          <w:rFonts w:ascii="Segoe UI Light" w:hAnsi="Segoe UI Light" w:cs="Segoe UI Light"/>
          <w:color w:val="000000"/>
          <w:sz w:val="27"/>
          <w:szCs w:val="27"/>
        </w:rPr>
        <w:t xml:space="preserve">Jakub Vavroš, </w:t>
      </w:r>
      <w:proofErr w:type="spellStart"/>
      <w:r w:rsidRPr="0095010D">
        <w:rPr>
          <w:rFonts w:ascii="Segoe UI Light" w:hAnsi="Segoe UI Light" w:cs="Segoe UI Light"/>
          <w:color w:val="000000"/>
          <w:sz w:val="27"/>
          <w:szCs w:val="27"/>
        </w:rPr>
        <w:t>DiS</w:t>
      </w:r>
      <w:proofErr w:type="spellEnd"/>
      <w:r w:rsidRPr="0095010D">
        <w:rPr>
          <w:rFonts w:ascii="Segoe UI Light" w:hAnsi="Segoe UI Light" w:cs="Segoe UI Light"/>
          <w:color w:val="000000"/>
          <w:sz w:val="27"/>
          <w:szCs w:val="27"/>
        </w:rPr>
        <w:t>.</w:t>
      </w:r>
    </w:p>
    <w:p w14:paraId="709C328C" w14:textId="77777777" w:rsidR="00745200" w:rsidRPr="0095010D" w:rsidRDefault="00745200" w:rsidP="00745200">
      <w:pPr>
        <w:pStyle w:val="Normlnweb"/>
        <w:jc w:val="both"/>
        <w:rPr>
          <w:rFonts w:ascii="Segoe UI Light" w:hAnsi="Segoe UI Light" w:cs="Segoe UI Light"/>
          <w:b/>
          <w:bCs/>
          <w:color w:val="000000"/>
          <w:sz w:val="27"/>
          <w:szCs w:val="27"/>
        </w:rPr>
      </w:pPr>
    </w:p>
    <w:p w14:paraId="361BB043" w14:textId="6C18059C" w:rsidR="00745200" w:rsidRPr="0095010D" w:rsidRDefault="00745200" w:rsidP="00745200">
      <w:pPr>
        <w:pStyle w:val="Normlnweb"/>
        <w:jc w:val="both"/>
        <w:rPr>
          <w:rFonts w:ascii="Segoe UI Light" w:hAnsi="Segoe UI Light" w:cs="Segoe UI Light"/>
          <w:color w:val="000000"/>
          <w:sz w:val="27"/>
          <w:szCs w:val="27"/>
        </w:rPr>
      </w:pPr>
      <w:r w:rsidRPr="0095010D">
        <w:rPr>
          <w:rFonts w:ascii="Segoe UI Light" w:hAnsi="Segoe UI Light" w:cs="Segoe UI Light"/>
          <w:b/>
          <w:bCs/>
          <w:color w:val="000000"/>
          <w:sz w:val="27"/>
          <w:szCs w:val="27"/>
        </w:rPr>
        <w:t>Důvodová zpráva k návrhu na udělení mimořádné odměny starostovi obce</w:t>
      </w:r>
    </w:p>
    <w:p w14:paraId="32F0FA13" w14:textId="77777777" w:rsidR="001F3785" w:rsidRPr="0095010D" w:rsidRDefault="001F3785" w:rsidP="001F3785">
      <w:pPr>
        <w:pStyle w:val="Normlnweb"/>
        <w:jc w:val="both"/>
        <w:rPr>
          <w:rFonts w:ascii="Segoe UI Light" w:hAnsi="Segoe UI Light" w:cs="Segoe UI Light"/>
          <w:color w:val="000000"/>
          <w:sz w:val="27"/>
          <w:szCs w:val="27"/>
        </w:rPr>
      </w:pPr>
      <w:r>
        <w:rPr>
          <w:rFonts w:ascii="Segoe UI Light" w:hAnsi="Segoe UI Light" w:cs="Segoe UI Light"/>
          <w:color w:val="000000"/>
          <w:sz w:val="27"/>
          <w:szCs w:val="27"/>
        </w:rPr>
        <w:t>Starosta města v hodnoceném období zajišťoval nad rámec běžného výkonu funkce operativní vedení města a rozhodování v naléhavých provozních, organizačních a smluvních záležitostech, které vyžadovaly jeho bezprostřední zapojení jako představitele města. Aktivně reagoval na podněty občanů, zaměstnanců města, městských organizací a dalších subjektů také mimo obvyklou provozní dobu městského úřadu, včetně večerních a nočních hodin, víkendů a státních svátků. Jeho osobní dostupnost umožnila přijímat potřebná rozhodnutí bez zbytečného odkladu a zachovat řádné fungování města a jeho služeb.</w:t>
      </w:r>
    </w:p>
    <w:p w14:paraId="61B6711C" w14:textId="77777777" w:rsidR="001F3785" w:rsidRPr="0095010D" w:rsidRDefault="001F3785" w:rsidP="001F3785">
      <w:pPr>
        <w:pStyle w:val="Normlnweb"/>
        <w:jc w:val="both"/>
        <w:rPr>
          <w:rFonts w:ascii="Segoe UI Light" w:hAnsi="Segoe UI Light" w:cs="Segoe UI Light"/>
          <w:color w:val="000000"/>
          <w:sz w:val="27"/>
          <w:szCs w:val="27"/>
        </w:rPr>
      </w:pPr>
      <w:r>
        <w:rPr>
          <w:rFonts w:ascii="Segoe UI Light" w:hAnsi="Segoe UI Light" w:cs="Segoe UI Light"/>
          <w:color w:val="000000"/>
          <w:sz w:val="27"/>
          <w:szCs w:val="27"/>
        </w:rPr>
        <w:t>Významnou měrou se rovněž osobně podílel na přípravě a realizaci kulturních, společenských a sportovních akcí pořádaných nebo podporovaných městem. Zajišťoval jejich celkovou organizační koordinaci, jednání s pořadateli, spolky, partnery a dodavateli, řešení finančního a provozního zabezpečení a reprezentaci města. Svým osobním zapojením přispěl k úspěšnému průběhu akcí a k posilování společenského života ve městě.</w:t>
      </w:r>
    </w:p>
    <w:p w14:paraId="2F1E2094" w14:textId="77777777" w:rsidR="001F3785" w:rsidRPr="0095010D" w:rsidRDefault="001F3785" w:rsidP="001F3785">
      <w:pPr>
        <w:pStyle w:val="Normlnweb"/>
        <w:jc w:val="both"/>
        <w:rPr>
          <w:rFonts w:ascii="Segoe UI Light" w:hAnsi="Segoe UI Light" w:cs="Segoe UI Light"/>
          <w:color w:val="000000"/>
          <w:sz w:val="27"/>
          <w:szCs w:val="27"/>
        </w:rPr>
      </w:pPr>
      <w:r>
        <w:rPr>
          <w:rFonts w:ascii="Segoe UI Light" w:hAnsi="Segoe UI Light" w:cs="Segoe UI Light"/>
          <w:color w:val="000000"/>
          <w:sz w:val="27"/>
          <w:szCs w:val="27"/>
        </w:rPr>
        <w:t>Dále se starosta nadstandardně podílel zejména na:</w:t>
      </w:r>
    </w:p>
    <w:p w14:paraId="31D4ACB3" w14:textId="77777777" w:rsidR="001F3785" w:rsidRPr="0095010D" w:rsidRDefault="001F3785" w:rsidP="001F3785">
      <w:pPr>
        <w:pStyle w:val="Normlnweb"/>
        <w:keepLines/>
        <w:spacing w:before="0" w:after="30"/>
        <w:ind w:left="369" w:hanging="255"/>
        <w:jc w:val="both"/>
        <w:rPr>
          <w:rFonts w:ascii="Segoe UI Light" w:hAnsi="Segoe UI Light" w:cs="Segoe UI Light"/>
          <w:color w:val="000000"/>
          <w:sz w:val="27"/>
          <w:szCs w:val="27"/>
        </w:rPr>
      </w:pPr>
      <w:r>
        <w:rPr>
          <w:rFonts w:ascii="Segoe UI Light" w:hAnsi="Segoe UI Light"/>
          <w:sz w:val="27"/>
        </w:rPr>
        <w:t>• stanovení a prosazování strategických priorit města a koordinaci plnění úkolů vyplývajících z rozhodnutí rady a zastupitelstva města,</w:t>
      </w:r>
    </w:p>
    <w:p w14:paraId="46F22E30" w14:textId="77777777" w:rsidR="001F3785" w:rsidRDefault="001F3785" w:rsidP="001F3785">
      <w:pPr>
        <w:pStyle w:val="Normlnweb"/>
        <w:keepLines/>
        <w:spacing w:before="0" w:after="30"/>
        <w:ind w:left="369" w:hanging="255"/>
        <w:jc w:val="both"/>
        <w:rPr>
          <w:rFonts w:ascii="Segoe UI Light" w:hAnsi="Segoe UI Light" w:cs="Segoe UI Light"/>
          <w:color w:val="000000"/>
          <w:sz w:val="27"/>
          <w:szCs w:val="27"/>
        </w:rPr>
      </w:pPr>
      <w:r>
        <w:rPr>
          <w:rFonts w:ascii="Segoe UI Light" w:hAnsi="Segoe UI Light"/>
          <w:sz w:val="27"/>
        </w:rPr>
        <w:lastRenderedPageBreak/>
        <w:t>• řízení klíčových fází významných investičních a rozvojových projektů, včetně řešení zásadních organizačních, smluvních a finančních otázek,</w:t>
      </w:r>
    </w:p>
    <w:p w14:paraId="53E2B523" w14:textId="57891FDD" w:rsidR="001F3785" w:rsidRPr="0095010D" w:rsidRDefault="001F3785" w:rsidP="001F3785">
      <w:pPr>
        <w:pStyle w:val="Normlnweb"/>
        <w:keepLines/>
        <w:spacing w:before="0" w:after="30"/>
        <w:ind w:left="369" w:hanging="255"/>
        <w:jc w:val="both"/>
        <w:rPr>
          <w:rFonts w:ascii="Segoe UI Light" w:hAnsi="Segoe UI Light" w:cs="Segoe UI Light"/>
          <w:color w:val="000000"/>
          <w:sz w:val="27"/>
          <w:szCs w:val="27"/>
        </w:rPr>
      </w:pPr>
      <w:r>
        <w:rPr>
          <w:rFonts w:ascii="Segoe UI Light" w:hAnsi="Segoe UI Light"/>
          <w:sz w:val="27"/>
        </w:rPr>
        <w:t>• vedení jednání s orgány státní správy, Libereckým krajem, okolními obcemi, investory, dodavateli a dalšími partnery města,</w:t>
      </w:r>
    </w:p>
    <w:p w14:paraId="3B4BE76B" w14:textId="77777777" w:rsidR="001F3785" w:rsidRPr="0095010D" w:rsidRDefault="001F3785" w:rsidP="001F3785">
      <w:pPr>
        <w:pStyle w:val="Normlnweb"/>
        <w:keepLines/>
        <w:spacing w:before="0" w:after="30"/>
        <w:ind w:left="369" w:hanging="255"/>
        <w:jc w:val="both"/>
        <w:rPr>
          <w:rFonts w:ascii="Segoe UI Light" w:hAnsi="Segoe UI Light" w:cs="Segoe UI Light"/>
          <w:color w:val="000000"/>
          <w:sz w:val="27"/>
          <w:szCs w:val="27"/>
        </w:rPr>
      </w:pPr>
      <w:r>
        <w:rPr>
          <w:rFonts w:ascii="Segoe UI Light" w:hAnsi="Segoe UI Light"/>
          <w:sz w:val="27"/>
        </w:rPr>
        <w:t>• koordinaci rozpočtových priorit města, posuzování finančních dopadů připravovaných rozhodnutí a jednání o získání externích finančních zdrojů,</w:t>
      </w:r>
    </w:p>
    <w:p w14:paraId="69F9B655" w14:textId="77777777" w:rsidR="001F3785" w:rsidRPr="0095010D" w:rsidRDefault="001F3785" w:rsidP="001F3785">
      <w:pPr>
        <w:pStyle w:val="Normlnweb"/>
        <w:keepLines/>
        <w:spacing w:before="0" w:after="30"/>
        <w:ind w:left="369" w:hanging="255"/>
        <w:jc w:val="both"/>
        <w:rPr>
          <w:rFonts w:ascii="Segoe UI Light" w:hAnsi="Segoe UI Light" w:cs="Segoe UI Light"/>
          <w:color w:val="000000"/>
          <w:sz w:val="27"/>
          <w:szCs w:val="27"/>
        </w:rPr>
      </w:pPr>
      <w:r>
        <w:rPr>
          <w:rFonts w:ascii="Segoe UI Light" w:hAnsi="Segoe UI Light"/>
          <w:sz w:val="27"/>
        </w:rPr>
        <w:t>• řízení městského úřadu z pozice představitele města a řešení závažných personálních a organizačních záležitostí,</w:t>
      </w:r>
    </w:p>
    <w:p w14:paraId="2BD4B924" w14:textId="77777777" w:rsidR="001F3785" w:rsidRPr="0095010D" w:rsidRDefault="001F3785" w:rsidP="001F3785">
      <w:pPr>
        <w:pStyle w:val="Normlnweb"/>
        <w:keepLines/>
        <w:spacing w:before="0" w:after="30"/>
        <w:ind w:left="369" w:hanging="255"/>
        <w:jc w:val="both"/>
        <w:rPr>
          <w:rFonts w:ascii="Segoe UI Light" w:hAnsi="Segoe UI Light" w:cs="Segoe UI Light"/>
          <w:color w:val="000000"/>
          <w:sz w:val="27"/>
          <w:szCs w:val="27"/>
        </w:rPr>
      </w:pPr>
      <w:r>
        <w:rPr>
          <w:rFonts w:ascii="Segoe UI Light" w:hAnsi="Segoe UI Light"/>
          <w:sz w:val="27"/>
        </w:rPr>
        <w:t>• řešení složitých podnětů, stížností a konfliktních situací vyžadujících osobní jednání a autoritativní rozhodnutí představitele města,</w:t>
      </w:r>
    </w:p>
    <w:p w14:paraId="1ACF60E3" w14:textId="77777777" w:rsidR="001F3785" w:rsidRPr="0095010D" w:rsidRDefault="001F3785" w:rsidP="001F3785">
      <w:pPr>
        <w:pStyle w:val="Normlnweb"/>
        <w:keepLines/>
        <w:spacing w:before="0" w:after="30"/>
        <w:ind w:left="369" w:hanging="255"/>
        <w:jc w:val="both"/>
        <w:rPr>
          <w:rFonts w:ascii="Segoe UI Light" w:hAnsi="Segoe UI Light" w:cs="Segoe UI Light"/>
          <w:color w:val="000000"/>
          <w:sz w:val="27"/>
          <w:szCs w:val="27"/>
        </w:rPr>
      </w:pPr>
      <w:r>
        <w:rPr>
          <w:rFonts w:ascii="Segoe UI Light" w:hAnsi="Segoe UI Light"/>
          <w:sz w:val="27"/>
        </w:rPr>
        <w:t>• zastupování a prezentaci města při veřejných jednáních, oficiálních akcích a při spolupráci s institucemi a partnery mimo město,</w:t>
      </w:r>
    </w:p>
    <w:p w14:paraId="20C4B0E5" w14:textId="77777777" w:rsidR="001F3785" w:rsidRPr="0095010D" w:rsidRDefault="001F3785" w:rsidP="001F3785">
      <w:pPr>
        <w:pStyle w:val="Normlnweb"/>
        <w:keepLines/>
        <w:spacing w:before="0" w:after="30"/>
        <w:ind w:left="369" w:hanging="255"/>
        <w:jc w:val="both"/>
        <w:rPr>
          <w:rFonts w:ascii="Segoe UI Light" w:hAnsi="Segoe UI Light" w:cs="Segoe UI Light"/>
          <w:color w:val="000000"/>
          <w:sz w:val="27"/>
          <w:szCs w:val="27"/>
        </w:rPr>
      </w:pPr>
      <w:r>
        <w:rPr>
          <w:rFonts w:ascii="Segoe UI Light" w:hAnsi="Segoe UI Light"/>
          <w:sz w:val="27"/>
        </w:rPr>
        <w:t>• koordinaci záležitostí přesahujících působnost jednotlivých odborů, organizací nebo dodavatelů a vyžadujících sjednocení jejich postupu,</w:t>
      </w:r>
    </w:p>
    <w:p w14:paraId="34C2FF28" w14:textId="77777777" w:rsidR="001F3785" w:rsidRPr="0095010D" w:rsidRDefault="001F3785" w:rsidP="001F3785">
      <w:pPr>
        <w:pStyle w:val="Normlnweb"/>
        <w:keepLines/>
        <w:spacing w:before="0" w:after="30"/>
        <w:ind w:left="369" w:hanging="255"/>
        <w:jc w:val="both"/>
        <w:rPr>
          <w:rFonts w:ascii="Segoe UI Light" w:hAnsi="Segoe UI Light" w:cs="Segoe UI Light"/>
          <w:color w:val="000000"/>
          <w:sz w:val="27"/>
          <w:szCs w:val="27"/>
        </w:rPr>
      </w:pPr>
      <w:r>
        <w:rPr>
          <w:rFonts w:ascii="Segoe UI Light" w:hAnsi="Segoe UI Light"/>
          <w:sz w:val="27"/>
        </w:rPr>
        <w:t>• řešení věcí, jejichž odklad by mohl vést ke vzniku škody, zmeškání důležité lhůty nebo k narušení poskytování služeb občanům.</w:t>
      </w:r>
    </w:p>
    <w:p w14:paraId="37C383B0" w14:textId="77777777" w:rsidR="001F3785" w:rsidRPr="0095010D" w:rsidRDefault="001F3785" w:rsidP="001F3785">
      <w:pPr>
        <w:pStyle w:val="Normlnweb"/>
        <w:keepLines/>
        <w:jc w:val="both"/>
        <w:rPr>
          <w:rFonts w:ascii="Segoe UI Light" w:hAnsi="Segoe UI Light" w:cs="Segoe UI Light"/>
          <w:color w:val="000000"/>
          <w:sz w:val="27"/>
          <w:szCs w:val="27"/>
        </w:rPr>
      </w:pPr>
      <w:r>
        <w:rPr>
          <w:rFonts w:ascii="Segoe UI Light" w:hAnsi="Segoe UI Light" w:cs="Segoe UI Light"/>
          <w:color w:val="000000"/>
          <w:sz w:val="27"/>
          <w:szCs w:val="27"/>
        </w:rPr>
        <w:t>Uvedené činnosti byly spojeny s mimořádnou časovou a organizační náročností, vysokou mírou osobní odpovědnosti a nutností přijímat zásadní rozhodnutí v krátkých lhůtách. Jejich výsledkem bylo splnění strategických a provozních úkolů města, úspěšná realizace městských akcí, prosazování rozvojových záměrů a zajištění kontinuity vedení města.</w:t>
      </w:r>
    </w:p>
    <w:p w14:paraId="629FCED4" w14:textId="0026EC62" w:rsidR="001F3785" w:rsidRPr="0095010D" w:rsidRDefault="001F3785" w:rsidP="001F3785">
      <w:pPr>
        <w:pStyle w:val="Normlnweb"/>
        <w:keepLines/>
        <w:jc w:val="both"/>
        <w:rPr>
          <w:rFonts w:ascii="Segoe UI Light" w:hAnsi="Segoe UI Light" w:cs="Segoe UI Light"/>
          <w:color w:val="000000"/>
          <w:sz w:val="27"/>
          <w:szCs w:val="27"/>
        </w:rPr>
      </w:pPr>
      <w:r>
        <w:rPr>
          <w:rFonts w:ascii="Segoe UI Light" w:hAnsi="Segoe UI Light" w:cs="Segoe UI Light"/>
          <w:color w:val="000000"/>
          <w:sz w:val="27"/>
          <w:szCs w:val="27"/>
        </w:rPr>
        <w:t xml:space="preserve">Z těchto důvodů je navrženo poskytnout starostovi města mimořádnou odměnu ve výši </w:t>
      </w:r>
      <w:r w:rsidR="00CA53A3">
        <w:rPr>
          <w:rFonts w:ascii="Segoe UI Light" w:hAnsi="Segoe UI Light" w:cs="Segoe UI Light"/>
          <w:color w:val="000000"/>
          <w:sz w:val="27"/>
          <w:szCs w:val="27"/>
        </w:rPr>
        <w:t>jedno</w:t>
      </w:r>
      <w:r>
        <w:rPr>
          <w:rFonts w:ascii="Segoe UI Light" w:hAnsi="Segoe UI Light" w:cs="Segoe UI Light"/>
          <w:color w:val="000000"/>
          <w:sz w:val="27"/>
          <w:szCs w:val="27"/>
        </w:rPr>
        <w:t>násobku nejvyšší odměny, která mu v průběhu tohoto kalendářního roku náležela za výkon jím zastávaných funkcí za měsíc.</w:t>
      </w:r>
    </w:p>
    <w:p w14:paraId="7A0F7E52" w14:textId="24641E53" w:rsidR="00BB088C" w:rsidRDefault="00BB088C">
      <w:pPr>
        <w:rPr>
          <w:rFonts w:ascii="Segoe UI Light" w:eastAsia="Times New Roman" w:hAnsi="Segoe UI Light" w:cs="Segoe UI Light"/>
          <w:color w:val="000000"/>
          <w:sz w:val="27"/>
          <w:szCs w:val="27"/>
          <w:lang w:eastAsia="cs-CZ"/>
        </w:rPr>
      </w:pPr>
      <w:r>
        <w:rPr>
          <w:rFonts w:ascii="Segoe UI Light" w:hAnsi="Segoe UI Light" w:cs="Segoe UI Light"/>
          <w:color w:val="000000"/>
          <w:sz w:val="27"/>
          <w:szCs w:val="27"/>
        </w:rPr>
        <w:br w:type="page"/>
      </w:r>
    </w:p>
    <w:p w14:paraId="2FEC20EF" w14:textId="77777777" w:rsidR="00745200" w:rsidRPr="0095010D" w:rsidRDefault="00745200" w:rsidP="00745200">
      <w:pPr>
        <w:pStyle w:val="Normlnweb"/>
        <w:jc w:val="both"/>
        <w:rPr>
          <w:rFonts w:ascii="Segoe UI Light" w:hAnsi="Segoe UI Light" w:cs="Segoe UI Light"/>
          <w:color w:val="000000"/>
          <w:sz w:val="27"/>
          <w:szCs w:val="27"/>
        </w:rPr>
      </w:pPr>
    </w:p>
    <w:p w14:paraId="3F6E0367" w14:textId="77777777" w:rsidR="00745200" w:rsidRPr="0095010D" w:rsidRDefault="00745200" w:rsidP="00745200">
      <w:pPr>
        <w:pStyle w:val="Normlnweb"/>
        <w:jc w:val="both"/>
        <w:rPr>
          <w:rFonts w:ascii="Segoe UI Light" w:hAnsi="Segoe UI Light" w:cs="Segoe UI Light"/>
          <w:b/>
          <w:color w:val="000000"/>
          <w:sz w:val="32"/>
          <w:szCs w:val="32"/>
        </w:rPr>
      </w:pPr>
      <w:r w:rsidRPr="0095010D">
        <w:rPr>
          <w:rFonts w:ascii="Segoe UI Light" w:hAnsi="Segoe UI Light" w:cs="Segoe UI Light"/>
          <w:b/>
          <w:color w:val="000000"/>
          <w:sz w:val="32"/>
          <w:szCs w:val="32"/>
        </w:rPr>
        <w:t>Návrh usnesení</w:t>
      </w:r>
    </w:p>
    <w:p w14:paraId="11704FC7" w14:textId="17B11275" w:rsidR="00CA53A3" w:rsidRPr="00CA53A3" w:rsidRDefault="00CA53A3" w:rsidP="00CA53A3">
      <w:pPr>
        <w:spacing w:after="0"/>
        <w:rPr>
          <w:rFonts w:ascii="Segoe UI Light" w:eastAsia="Times New Roman" w:hAnsi="Segoe UI Light" w:cs="Segoe UI Light"/>
          <w:color w:val="000000"/>
          <w:sz w:val="27"/>
          <w:szCs w:val="27"/>
          <w:lang w:eastAsia="cs-CZ"/>
        </w:rPr>
      </w:pPr>
      <w:r w:rsidRPr="00CA53A3">
        <w:rPr>
          <w:rFonts w:ascii="Segoe UI Light" w:eastAsia="Times New Roman" w:hAnsi="Segoe UI Light" w:cs="Segoe UI Light"/>
          <w:color w:val="000000"/>
          <w:sz w:val="27"/>
          <w:szCs w:val="27"/>
          <w:lang w:eastAsia="cs-CZ"/>
        </w:rPr>
        <w:t xml:space="preserve">Zastupitelstvo města schvaluje poskytnutí mimořádné odměny starostovi města Bc. </w:t>
      </w:r>
      <w:r>
        <w:rPr>
          <w:rFonts w:ascii="Segoe UI Light" w:eastAsia="Times New Roman" w:hAnsi="Segoe UI Light" w:cs="Segoe UI Light"/>
          <w:color w:val="000000"/>
          <w:sz w:val="27"/>
          <w:szCs w:val="27"/>
          <w:lang w:eastAsia="cs-CZ"/>
        </w:rPr>
        <w:t>Tomáši Levinskému</w:t>
      </w:r>
      <w:r w:rsidRPr="00CA53A3">
        <w:rPr>
          <w:rFonts w:ascii="Segoe UI Light" w:eastAsia="Times New Roman" w:hAnsi="Segoe UI Light" w:cs="Segoe UI Light"/>
          <w:color w:val="000000"/>
          <w:sz w:val="27"/>
          <w:szCs w:val="27"/>
          <w:lang w:eastAsia="cs-CZ"/>
        </w:rPr>
        <w:t xml:space="preserve"> za rok 2026 ve výši jednoho násobku nejvyšší měsíční odměny, která mu v průběhu tohoto kalendářního roku náležela za výkon jím zastávané funkce, za mimořádný výkon funkce a zvlášť významné plnění úkolů v oblastech svěřené působnosti.</w:t>
      </w:r>
    </w:p>
    <w:p w14:paraId="53556EE2" w14:textId="77777777" w:rsidR="0015730B" w:rsidRPr="0029711F" w:rsidRDefault="0015730B" w:rsidP="0029711F">
      <w:pPr>
        <w:spacing w:after="0"/>
        <w:rPr>
          <w:b/>
        </w:rPr>
      </w:pPr>
    </w:p>
    <w:tbl>
      <w:tblPr>
        <w:tblpPr w:leftFromText="141" w:rightFromText="141" w:vertAnchor="text" w:horzAnchor="margin" w:tblpY="-7"/>
        <w:tblW w:w="924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77"/>
        <w:gridCol w:w="2274"/>
        <w:gridCol w:w="2390"/>
        <w:gridCol w:w="2303"/>
      </w:tblGrid>
      <w:tr w:rsidR="00C63DE0" w:rsidRPr="003A53DA" w14:paraId="24496D5C" w14:textId="77777777" w:rsidTr="00826468">
        <w:trPr>
          <w:trHeight w:val="427"/>
        </w:trPr>
        <w:tc>
          <w:tcPr>
            <w:tcW w:w="2277" w:type="dxa"/>
          </w:tcPr>
          <w:p w14:paraId="0F8BC03A" w14:textId="6E47F6B0" w:rsidR="00C63DE0" w:rsidRPr="003A53DA" w:rsidRDefault="00C63DE0" w:rsidP="00C63DE0">
            <w:pPr>
              <w:jc w:val="center"/>
              <w:rPr>
                <w:rFonts w:ascii="Segoe UI Light" w:hAnsi="Segoe UI Light" w:cs="Segoe UI Light"/>
                <w:b/>
                <w:bCs/>
                <w:sz w:val="18"/>
                <w:szCs w:val="18"/>
              </w:rPr>
            </w:pPr>
          </w:p>
        </w:tc>
        <w:tc>
          <w:tcPr>
            <w:tcW w:w="2274" w:type="dxa"/>
          </w:tcPr>
          <w:p w14:paraId="7F5A28AA" w14:textId="2815FAEC" w:rsidR="00C63DE0" w:rsidRPr="003A53DA" w:rsidRDefault="00C63DE0" w:rsidP="00C63DE0">
            <w:pPr>
              <w:jc w:val="center"/>
              <w:rPr>
                <w:rFonts w:ascii="Segoe UI Light" w:hAnsi="Segoe UI Light" w:cs="Segoe UI Light"/>
                <w:b/>
                <w:bCs/>
                <w:sz w:val="18"/>
                <w:szCs w:val="18"/>
              </w:rPr>
            </w:pPr>
          </w:p>
        </w:tc>
        <w:tc>
          <w:tcPr>
            <w:tcW w:w="2390" w:type="dxa"/>
          </w:tcPr>
          <w:p w14:paraId="40D6F96B" w14:textId="762943AB" w:rsidR="00C63DE0" w:rsidRPr="003A53DA" w:rsidRDefault="00C63DE0" w:rsidP="00C63DE0">
            <w:pPr>
              <w:jc w:val="center"/>
              <w:rPr>
                <w:rFonts w:ascii="Segoe UI Light" w:hAnsi="Segoe UI Light" w:cs="Segoe UI Light"/>
                <w:b/>
                <w:bCs/>
                <w:sz w:val="18"/>
                <w:szCs w:val="18"/>
              </w:rPr>
            </w:pPr>
          </w:p>
        </w:tc>
        <w:tc>
          <w:tcPr>
            <w:tcW w:w="2303" w:type="dxa"/>
          </w:tcPr>
          <w:p w14:paraId="122B5ADC" w14:textId="5D7BEC68" w:rsidR="00C63DE0" w:rsidRPr="003A53DA" w:rsidRDefault="00C63DE0" w:rsidP="00C63DE0">
            <w:pPr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</w:p>
        </w:tc>
      </w:tr>
      <w:tr w:rsidR="00C63DE0" w:rsidRPr="003A53DA" w14:paraId="45617BD3" w14:textId="77777777" w:rsidTr="00826468">
        <w:trPr>
          <w:trHeight w:val="709"/>
        </w:trPr>
        <w:tc>
          <w:tcPr>
            <w:tcW w:w="2277" w:type="dxa"/>
          </w:tcPr>
          <w:p w14:paraId="2FF5282E" w14:textId="6E480182" w:rsidR="00C63DE0" w:rsidRPr="003A53DA" w:rsidRDefault="00C63DE0" w:rsidP="00C63DE0">
            <w:pPr>
              <w:spacing w:after="120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</w:p>
        </w:tc>
        <w:tc>
          <w:tcPr>
            <w:tcW w:w="2274" w:type="dxa"/>
          </w:tcPr>
          <w:p w14:paraId="6B134AAB" w14:textId="440BD58C" w:rsidR="00C63DE0" w:rsidRPr="003A53DA" w:rsidRDefault="00C63DE0" w:rsidP="00C63DE0">
            <w:pPr>
              <w:spacing w:after="120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</w:p>
        </w:tc>
        <w:tc>
          <w:tcPr>
            <w:tcW w:w="2390" w:type="dxa"/>
          </w:tcPr>
          <w:p w14:paraId="3860CAA5" w14:textId="77777777" w:rsidR="002B55A2" w:rsidRPr="003A53DA" w:rsidRDefault="002B55A2" w:rsidP="00C63DE0">
            <w:pPr>
              <w:spacing w:after="120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</w:p>
        </w:tc>
        <w:tc>
          <w:tcPr>
            <w:tcW w:w="2303" w:type="dxa"/>
          </w:tcPr>
          <w:p w14:paraId="781E81AB" w14:textId="77777777" w:rsidR="002B55A2" w:rsidRPr="003A53DA" w:rsidRDefault="002B55A2" w:rsidP="002B55A2">
            <w:pPr>
              <w:spacing w:after="120"/>
              <w:jc w:val="center"/>
              <w:rPr>
                <w:rFonts w:ascii="Segoe UI Light" w:hAnsi="Segoe UI Light" w:cs="Segoe UI Light"/>
                <w:sz w:val="18"/>
                <w:szCs w:val="18"/>
              </w:rPr>
            </w:pPr>
          </w:p>
        </w:tc>
      </w:tr>
    </w:tbl>
    <w:p w14:paraId="7321E6DF" w14:textId="77777777" w:rsidR="009F5055" w:rsidRPr="003A53DA" w:rsidRDefault="009F5055" w:rsidP="009F5055">
      <w:pPr>
        <w:rPr>
          <w:rFonts w:ascii="Segoe UI Light" w:hAnsi="Segoe UI Light" w:cs="Segoe UI Light"/>
        </w:rPr>
      </w:pPr>
    </w:p>
    <w:sectPr w:rsidR="009F5055" w:rsidRPr="003A53DA">
      <w:headerReference w:type="default" r:id="rId8"/>
      <w:footerReference w:type="even" r:id="rId9"/>
      <w:footerReference w:type="default" r:id="rId10"/>
      <w:pgSz w:w="11906" w:h="16838"/>
      <w:pgMar w:top="181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AD453" w14:textId="77777777" w:rsidR="00A005D7" w:rsidRDefault="00A005D7" w:rsidP="009F5055">
      <w:pPr>
        <w:spacing w:after="0" w:line="240" w:lineRule="auto"/>
      </w:pPr>
      <w:r>
        <w:separator/>
      </w:r>
    </w:p>
  </w:endnote>
  <w:endnote w:type="continuationSeparator" w:id="0">
    <w:p w14:paraId="5285F6EF" w14:textId="77777777" w:rsidR="00A005D7" w:rsidRDefault="00A005D7" w:rsidP="009F50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 Light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oppins Bold">
    <w:altName w:val="Cambria"/>
    <w:panose1 w:val="00000000000000000000"/>
    <w:charset w:val="00"/>
    <w:family w:val="roman"/>
    <w:notTrueType/>
    <w:pitch w:val="default"/>
  </w:font>
  <w:font w:name="Poppins Light">
    <w:altName w:val="Calibri"/>
    <w:charset w:val="EE"/>
    <w:family w:val="auto"/>
    <w:pitch w:val="variable"/>
    <w:sig w:usb0="00008007" w:usb1="00000000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87B66D" w14:textId="77777777" w:rsidR="009F5055" w:rsidRDefault="009F5055" w:rsidP="009F5055">
    <w:pPr>
      <w:pStyle w:val="Zpat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EAD39" w14:textId="77777777" w:rsidR="00E45045" w:rsidRDefault="00CF3833">
    <w:pPr>
      <w:pStyle w:val="Zpat"/>
    </w:pP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2582B334" wp14:editId="2221A570">
              <wp:simplePos x="0" y="0"/>
              <wp:positionH relativeFrom="margin">
                <wp:posOffset>0</wp:posOffset>
              </wp:positionH>
              <wp:positionV relativeFrom="paragraph">
                <wp:posOffset>-284480</wp:posOffset>
              </wp:positionV>
              <wp:extent cx="2210435" cy="802640"/>
              <wp:effectExtent l="0" t="0" r="0" b="0"/>
              <wp:wrapSquare wrapText="bothSides"/>
              <wp:docPr id="3" name="Textové po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0435" cy="8026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6673E2" w14:textId="77777777" w:rsidR="00406BE5" w:rsidRPr="003A53DA" w:rsidRDefault="00406BE5" w:rsidP="00406BE5">
                          <w:pPr>
                            <w:spacing w:after="0" w:line="240" w:lineRule="auto"/>
                            <w:rPr>
                              <w:rFonts w:ascii="Segoe UI Light" w:hAnsi="Segoe UI Light" w:cs="Segoe UI Light"/>
                              <w:color w:val="6CB33D"/>
                              <w:sz w:val="16"/>
                              <w:szCs w:val="16"/>
                            </w:rPr>
                          </w:pPr>
                          <w:r w:rsidRPr="003A53DA">
                            <w:rPr>
                              <w:rFonts w:ascii="Segoe UI Light" w:hAnsi="Segoe UI Light" w:cs="Segoe UI Light"/>
                              <w:color w:val="6CB33D"/>
                              <w:sz w:val="16"/>
                              <w:szCs w:val="16"/>
                            </w:rPr>
                            <w:t>Město Rychnov u Jablonce nad Nisou</w:t>
                          </w:r>
                        </w:p>
                        <w:p w14:paraId="64786DC8" w14:textId="4F2B40CE" w:rsidR="00406BE5" w:rsidRPr="003A53DA" w:rsidRDefault="000F404F" w:rsidP="00406BE5">
                          <w:pPr>
                            <w:spacing w:after="0" w:line="240" w:lineRule="auto"/>
                            <w:rPr>
                              <w:rFonts w:ascii="Segoe UI Light" w:hAnsi="Segoe UI Light" w:cs="Segoe UI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Segoe UI Light" w:hAnsi="Segoe UI Light" w:cs="Segoe UI Light"/>
                              <w:sz w:val="16"/>
                              <w:szCs w:val="16"/>
                            </w:rPr>
                            <w:t>nám. Míru 720</w:t>
                          </w:r>
                        </w:p>
                        <w:p w14:paraId="7B1872D6" w14:textId="77777777" w:rsidR="00406BE5" w:rsidRPr="003A53DA" w:rsidRDefault="00406BE5" w:rsidP="00406BE5">
                          <w:pPr>
                            <w:spacing w:after="0" w:line="240" w:lineRule="auto"/>
                            <w:rPr>
                              <w:rFonts w:ascii="Segoe UI Light" w:hAnsi="Segoe UI Light" w:cs="Segoe UI Light"/>
                              <w:sz w:val="16"/>
                              <w:szCs w:val="16"/>
                            </w:rPr>
                          </w:pPr>
                          <w:r w:rsidRPr="003A53DA">
                            <w:rPr>
                              <w:rFonts w:ascii="Segoe UI Light" w:hAnsi="Segoe UI Light" w:cs="Segoe UI Light"/>
                              <w:sz w:val="16"/>
                              <w:szCs w:val="16"/>
                            </w:rPr>
                            <w:t>Rychnov u Jablonce nad Nisou</w:t>
                          </w:r>
                        </w:p>
                        <w:p w14:paraId="73FA6C22" w14:textId="77777777" w:rsidR="00406BE5" w:rsidRPr="003A53DA" w:rsidRDefault="00406BE5" w:rsidP="00406BE5">
                          <w:pPr>
                            <w:spacing w:after="0" w:line="240" w:lineRule="auto"/>
                            <w:rPr>
                              <w:rFonts w:ascii="Segoe UI Light" w:hAnsi="Segoe UI Light" w:cs="Segoe UI Light"/>
                              <w:sz w:val="16"/>
                              <w:szCs w:val="16"/>
                            </w:rPr>
                          </w:pPr>
                          <w:r w:rsidRPr="003A53DA">
                            <w:rPr>
                              <w:rFonts w:ascii="Segoe UI Light" w:hAnsi="Segoe UI Light" w:cs="Segoe UI Light"/>
                              <w:sz w:val="16"/>
                              <w:szCs w:val="16"/>
                            </w:rPr>
                            <w:t>468 02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82B334"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7" type="#_x0000_t202" style="position:absolute;margin-left:0;margin-top:-22.4pt;width:174.05pt;height:63.2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" filled="f" stroked="f">
              <v:textbox>
                <w:txbxContent>
                  <w:p w14:paraId="3B6673E2" w14:textId="77777777" w:rsidR="00406BE5" w:rsidRPr="003A53DA" w:rsidRDefault="00406BE5" w:rsidP="00406BE5">
                    <w:pPr>
                      <w:spacing w:after="0" w:line="240" w:lineRule="auto"/>
                      <w:rPr>
                        <w:rFonts w:ascii="Segoe UI Light" w:hAnsi="Segoe UI Light" w:cs="Segoe UI Light"/>
                        <w:color w:val="6CB33D"/>
                        <w:sz w:val="16"/>
                        <w:szCs w:val="16"/>
                      </w:rPr>
                    </w:pPr>
                    <w:r w:rsidRPr="003A53DA">
                      <w:rPr>
                        <w:rFonts w:ascii="Segoe UI Light" w:hAnsi="Segoe UI Light" w:cs="Segoe UI Light"/>
                        <w:color w:val="6CB33D"/>
                        <w:sz w:val="16"/>
                        <w:szCs w:val="16"/>
                      </w:rPr>
                      <w:t>Město Rychnov u Jablonce nad Nisou</w:t>
                    </w:r>
                  </w:p>
                  <w:p w14:paraId="64786DC8" w14:textId="4F2B40CE" w:rsidR="00406BE5" w:rsidRPr="003A53DA" w:rsidRDefault="000F404F" w:rsidP="00406BE5">
                    <w:pPr>
                      <w:spacing w:after="0" w:line="240" w:lineRule="auto"/>
                      <w:rPr>
                        <w:rFonts w:ascii="Segoe UI Light" w:hAnsi="Segoe UI Light" w:cs="Segoe UI Light"/>
                        <w:sz w:val="16"/>
                        <w:szCs w:val="16"/>
                      </w:rPr>
                    </w:pPr>
                    <w:r>
                      <w:rPr>
                        <w:rFonts w:ascii="Segoe UI Light" w:hAnsi="Segoe UI Light" w:cs="Segoe UI Light"/>
                        <w:sz w:val="16"/>
                        <w:szCs w:val="16"/>
                      </w:rPr>
                      <w:t>nám. Míru 720</w:t>
                    </w:r>
                  </w:p>
                  <w:p w14:paraId="7B1872D6" w14:textId="77777777" w:rsidR="00406BE5" w:rsidRPr="003A53DA" w:rsidRDefault="00406BE5" w:rsidP="00406BE5">
                    <w:pPr>
                      <w:spacing w:after="0" w:line="240" w:lineRule="auto"/>
                      <w:rPr>
                        <w:rFonts w:ascii="Segoe UI Light" w:hAnsi="Segoe UI Light" w:cs="Segoe UI Light"/>
                        <w:sz w:val="16"/>
                        <w:szCs w:val="16"/>
                      </w:rPr>
                    </w:pPr>
                    <w:r w:rsidRPr="003A53DA">
                      <w:rPr>
                        <w:rFonts w:ascii="Segoe UI Light" w:hAnsi="Segoe UI Light" w:cs="Segoe UI Light"/>
                        <w:sz w:val="16"/>
                        <w:szCs w:val="16"/>
                      </w:rPr>
                      <w:t>Rychnov u Jablonce nad Nisou</w:t>
                    </w:r>
                  </w:p>
                  <w:p w14:paraId="73FA6C22" w14:textId="77777777" w:rsidR="00406BE5" w:rsidRPr="003A53DA" w:rsidRDefault="00406BE5" w:rsidP="00406BE5">
                    <w:pPr>
                      <w:spacing w:after="0" w:line="240" w:lineRule="auto"/>
                      <w:rPr>
                        <w:rFonts w:ascii="Segoe UI Light" w:hAnsi="Segoe UI Light" w:cs="Segoe UI Light"/>
                        <w:sz w:val="16"/>
                        <w:szCs w:val="16"/>
                      </w:rPr>
                    </w:pPr>
                    <w:r w:rsidRPr="003A53DA">
                      <w:rPr>
                        <w:rFonts w:ascii="Segoe UI Light" w:hAnsi="Segoe UI Light" w:cs="Segoe UI Light"/>
                        <w:sz w:val="16"/>
                        <w:szCs w:val="16"/>
                      </w:rPr>
                      <w:t>468 02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7FD48177" wp14:editId="1677B2E3">
              <wp:simplePos x="0" y="0"/>
              <wp:positionH relativeFrom="margin">
                <wp:posOffset>2131695</wp:posOffset>
              </wp:positionH>
              <wp:positionV relativeFrom="paragraph">
                <wp:posOffset>-283845</wp:posOffset>
              </wp:positionV>
              <wp:extent cx="2210435" cy="802640"/>
              <wp:effectExtent l="0" t="0" r="0" b="0"/>
              <wp:wrapSquare wrapText="bothSides"/>
              <wp:docPr id="1" name="Textové po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10435" cy="80264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2864107" w14:textId="77777777" w:rsidR="00406BE5" w:rsidRPr="003A53DA" w:rsidRDefault="00406BE5" w:rsidP="00406BE5">
                          <w:pPr>
                            <w:spacing w:after="0" w:line="240" w:lineRule="auto"/>
                            <w:rPr>
                              <w:rFonts w:ascii="Segoe UI Light" w:hAnsi="Segoe UI Light" w:cs="Segoe UI Light"/>
                              <w:sz w:val="16"/>
                              <w:szCs w:val="16"/>
                            </w:rPr>
                          </w:pPr>
                          <w:r w:rsidRPr="003A53DA">
                            <w:rPr>
                              <w:rFonts w:ascii="Segoe UI Light" w:hAnsi="Segoe UI Light" w:cs="Segoe UI Light"/>
                              <w:sz w:val="16"/>
                              <w:szCs w:val="16"/>
                            </w:rPr>
                            <w:t>Tel.: 488 880 921</w:t>
                          </w:r>
                        </w:p>
                        <w:p w14:paraId="13797C6B" w14:textId="77777777" w:rsidR="00406BE5" w:rsidRPr="003A53DA" w:rsidRDefault="00406BE5" w:rsidP="00406BE5">
                          <w:pPr>
                            <w:spacing w:after="0" w:line="240" w:lineRule="auto"/>
                            <w:rPr>
                              <w:rFonts w:ascii="Segoe UI Light" w:hAnsi="Segoe UI Light" w:cs="Segoe UI Light"/>
                              <w:sz w:val="16"/>
                              <w:szCs w:val="16"/>
                            </w:rPr>
                          </w:pPr>
                          <w:r w:rsidRPr="003A53DA">
                            <w:rPr>
                              <w:rFonts w:ascii="Segoe UI Light" w:hAnsi="Segoe UI Light" w:cs="Segoe UI Light"/>
                              <w:sz w:val="16"/>
                              <w:szCs w:val="16"/>
                            </w:rPr>
                            <w:t xml:space="preserve">Email: </w:t>
                          </w:r>
                          <w:hyperlink r:id="rId1" w:history="1">
                            <w:r w:rsidRPr="003A53DA">
                              <w:rPr>
                                <w:rFonts w:ascii="Segoe UI Light" w:hAnsi="Segoe UI Light" w:cs="Segoe UI Light"/>
                                <w:sz w:val="16"/>
                                <w:szCs w:val="16"/>
                              </w:rPr>
                              <w:t>podatelna@rychnovjbc.cz</w:t>
                            </w:r>
                          </w:hyperlink>
                        </w:p>
                        <w:p w14:paraId="36A6C44D" w14:textId="77777777" w:rsidR="00406BE5" w:rsidRPr="003A53DA" w:rsidRDefault="00406BE5" w:rsidP="00406BE5">
                          <w:pPr>
                            <w:spacing w:after="0" w:line="240" w:lineRule="auto"/>
                            <w:rPr>
                              <w:rFonts w:ascii="Segoe UI Light" w:hAnsi="Segoe UI Light" w:cs="Segoe UI Light"/>
                              <w:sz w:val="16"/>
                              <w:szCs w:val="16"/>
                            </w:rPr>
                          </w:pPr>
                          <w:r w:rsidRPr="003A53DA">
                            <w:rPr>
                              <w:rFonts w:ascii="Segoe UI Light" w:hAnsi="Segoe UI Light" w:cs="Segoe UI Light"/>
                              <w:sz w:val="16"/>
                              <w:szCs w:val="16"/>
                            </w:rPr>
                            <w:t xml:space="preserve">Web: rychnovjbc.cz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FD48177" id="Textové pole 1" o:spid="_x0000_s1028" type="#_x0000_t202" style="position:absolute;margin-left:167.85pt;margin-top:-22.35pt;width:174.05pt;height:63.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" filled="f" stroked="f">
              <v:textbox>
                <w:txbxContent>
                  <w:p w14:paraId="22864107" w14:textId="77777777" w:rsidR="00406BE5" w:rsidRPr="003A53DA" w:rsidRDefault="00406BE5" w:rsidP="00406BE5">
                    <w:pPr>
                      <w:spacing w:after="0" w:line="240" w:lineRule="auto"/>
                      <w:rPr>
                        <w:rFonts w:ascii="Segoe UI Light" w:hAnsi="Segoe UI Light" w:cs="Segoe UI Light"/>
                        <w:sz w:val="16"/>
                        <w:szCs w:val="16"/>
                      </w:rPr>
                    </w:pPr>
                    <w:r w:rsidRPr="003A53DA">
                      <w:rPr>
                        <w:rFonts w:ascii="Segoe UI Light" w:hAnsi="Segoe UI Light" w:cs="Segoe UI Light"/>
                        <w:sz w:val="16"/>
                        <w:szCs w:val="16"/>
                      </w:rPr>
                      <w:t>Tel.: 488 880 921</w:t>
                    </w:r>
                  </w:p>
                  <w:p w14:paraId="13797C6B" w14:textId="77777777" w:rsidR="00406BE5" w:rsidRPr="003A53DA" w:rsidRDefault="00406BE5" w:rsidP="00406BE5">
                    <w:pPr>
                      <w:spacing w:after="0" w:line="240" w:lineRule="auto"/>
                      <w:rPr>
                        <w:rFonts w:ascii="Segoe UI Light" w:hAnsi="Segoe UI Light" w:cs="Segoe UI Light"/>
                        <w:sz w:val="16"/>
                        <w:szCs w:val="16"/>
                      </w:rPr>
                    </w:pPr>
                    <w:r w:rsidRPr="003A53DA">
                      <w:rPr>
                        <w:rFonts w:ascii="Segoe UI Light" w:hAnsi="Segoe UI Light" w:cs="Segoe UI Light"/>
                        <w:sz w:val="16"/>
                        <w:szCs w:val="16"/>
                      </w:rPr>
                      <w:t xml:space="preserve">Email: </w:t>
                    </w:r>
                    <w:hyperlink r:id="rId2" w:history="1">
                      <w:r w:rsidRPr="003A53DA">
                        <w:rPr>
                          <w:rFonts w:ascii="Segoe UI Light" w:hAnsi="Segoe UI Light" w:cs="Segoe UI Light"/>
                          <w:sz w:val="16"/>
                          <w:szCs w:val="16"/>
                        </w:rPr>
                        <w:t>podatelna@rychnovjbc.cz</w:t>
                      </w:r>
                    </w:hyperlink>
                  </w:p>
                  <w:p w14:paraId="36A6C44D" w14:textId="77777777" w:rsidR="00406BE5" w:rsidRPr="003A53DA" w:rsidRDefault="00406BE5" w:rsidP="00406BE5">
                    <w:pPr>
                      <w:spacing w:after="0" w:line="240" w:lineRule="auto"/>
                      <w:rPr>
                        <w:rFonts w:ascii="Segoe UI Light" w:hAnsi="Segoe UI Light" w:cs="Segoe UI Light"/>
                        <w:sz w:val="16"/>
                        <w:szCs w:val="16"/>
                      </w:rPr>
                    </w:pPr>
                    <w:r w:rsidRPr="003A53DA">
                      <w:rPr>
                        <w:rFonts w:ascii="Segoe UI Light" w:hAnsi="Segoe UI Light" w:cs="Segoe UI Light"/>
                        <w:sz w:val="16"/>
                        <w:szCs w:val="16"/>
                      </w:rPr>
                      <w:t xml:space="preserve">Web: rychnovjbc.cz 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499E1" w14:textId="77777777" w:rsidR="00A005D7" w:rsidRDefault="00A005D7" w:rsidP="009F5055">
      <w:pPr>
        <w:spacing w:after="0" w:line="240" w:lineRule="auto"/>
      </w:pPr>
      <w:r>
        <w:separator/>
      </w:r>
    </w:p>
  </w:footnote>
  <w:footnote w:type="continuationSeparator" w:id="0">
    <w:p w14:paraId="44789143" w14:textId="77777777" w:rsidR="00A005D7" w:rsidRDefault="00A005D7" w:rsidP="009F50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E75C5B" w14:textId="77777777" w:rsidR="00406BE5" w:rsidRPr="0029711F" w:rsidRDefault="00CF3833" w:rsidP="00406BE5">
    <w:pPr>
      <w:pStyle w:val="Zpat"/>
      <w:ind w:firstLine="708"/>
    </w:pP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28E43535" wp14:editId="55DA0A4B">
              <wp:simplePos x="0" y="0"/>
              <wp:positionH relativeFrom="margin">
                <wp:posOffset>1151255</wp:posOffset>
              </wp:positionH>
              <wp:positionV relativeFrom="paragraph">
                <wp:posOffset>-132080</wp:posOffset>
              </wp:positionV>
              <wp:extent cx="3689350" cy="731520"/>
              <wp:effectExtent l="0" t="0" r="0" b="0"/>
              <wp:wrapTight wrapText="bothSides">
                <wp:wrapPolygon edited="0">
                  <wp:start x="335" y="0"/>
                  <wp:lineTo x="335" y="20813"/>
                  <wp:lineTo x="21191" y="20813"/>
                  <wp:lineTo x="21191" y="0"/>
                  <wp:lineTo x="335" y="0"/>
                </wp:wrapPolygon>
              </wp:wrapTight>
              <wp:docPr id="4" name="Textové po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89350" cy="7315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DC4DF34" w14:textId="77777777" w:rsidR="00406BE5" w:rsidRPr="003A53DA" w:rsidRDefault="00406BE5" w:rsidP="00406BE5">
                          <w:pPr>
                            <w:spacing w:after="0" w:line="240" w:lineRule="auto"/>
                            <w:rPr>
                              <w:rFonts w:ascii="Segoe UI Light" w:hAnsi="Segoe UI Light" w:cs="Segoe UI Light"/>
                              <w:color w:val="6CB33D"/>
                              <w:sz w:val="16"/>
                              <w:szCs w:val="16"/>
                            </w:rPr>
                          </w:pPr>
                          <w:r w:rsidRPr="003A53DA">
                            <w:rPr>
                              <w:rFonts w:ascii="Segoe UI Light" w:hAnsi="Segoe UI Light" w:cs="Segoe UI Light"/>
                              <w:color w:val="6CB33D"/>
                              <w:sz w:val="16"/>
                              <w:szCs w:val="16"/>
                            </w:rPr>
                            <w:t>Město Rychnov u Jablonce nad Nisou</w:t>
                          </w:r>
                        </w:p>
                        <w:p w14:paraId="64B3B404" w14:textId="62D8F0BD" w:rsidR="00406BE5" w:rsidRPr="003A53DA" w:rsidRDefault="00FD7834" w:rsidP="00406BE5">
                          <w:pPr>
                            <w:spacing w:after="0" w:line="240" w:lineRule="auto"/>
                            <w:rPr>
                              <w:rFonts w:ascii="Segoe UI Light" w:hAnsi="Segoe UI Light" w:cs="Segoe UI Light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Segoe UI Light" w:hAnsi="Segoe UI Light" w:cs="Segoe UI Light"/>
                              <w:sz w:val="16"/>
                              <w:szCs w:val="16"/>
                            </w:rPr>
                            <w:t xml:space="preserve">Bc. </w:t>
                          </w:r>
                          <w:r w:rsidR="00CF2C0A" w:rsidRPr="003A53DA">
                            <w:rPr>
                              <w:rFonts w:ascii="Segoe UI Light" w:hAnsi="Segoe UI Light" w:cs="Segoe UI Light"/>
                              <w:sz w:val="16"/>
                              <w:szCs w:val="16"/>
                            </w:rPr>
                            <w:t xml:space="preserve">Jakub Vavroš, </w:t>
                          </w:r>
                          <w:proofErr w:type="spellStart"/>
                          <w:r w:rsidR="00CF2C0A" w:rsidRPr="003A53DA">
                            <w:rPr>
                              <w:rFonts w:ascii="Segoe UI Light" w:hAnsi="Segoe UI Light" w:cs="Segoe UI Light"/>
                              <w:sz w:val="16"/>
                              <w:szCs w:val="16"/>
                            </w:rPr>
                            <w:t>DiS</w:t>
                          </w:r>
                          <w:proofErr w:type="spellEnd"/>
                          <w:r w:rsidR="00CF2C0A" w:rsidRPr="003A53DA">
                            <w:rPr>
                              <w:rFonts w:ascii="Segoe UI Light" w:hAnsi="Segoe UI Light" w:cs="Segoe UI Light"/>
                              <w:sz w:val="16"/>
                              <w:szCs w:val="16"/>
                            </w:rPr>
                            <w:t>.</w:t>
                          </w:r>
                        </w:p>
                        <w:p w14:paraId="5D0DED65" w14:textId="60CDD49B" w:rsidR="00406BE5" w:rsidRPr="003A53DA" w:rsidRDefault="00CF2C0A" w:rsidP="00406BE5">
                          <w:pPr>
                            <w:spacing w:after="0" w:line="240" w:lineRule="auto"/>
                            <w:rPr>
                              <w:rFonts w:ascii="Segoe UI Light" w:hAnsi="Segoe UI Light" w:cs="Segoe UI Light"/>
                              <w:sz w:val="16"/>
                              <w:szCs w:val="16"/>
                            </w:rPr>
                          </w:pPr>
                          <w:r w:rsidRPr="003A53DA">
                            <w:rPr>
                              <w:rFonts w:ascii="Segoe UI Light" w:hAnsi="Segoe UI Light" w:cs="Segoe UI Light"/>
                              <w:sz w:val="16"/>
                              <w:szCs w:val="16"/>
                            </w:rPr>
                            <w:t>Místos</w:t>
                          </w:r>
                          <w:r w:rsidR="00406BE5" w:rsidRPr="003A53DA">
                            <w:rPr>
                              <w:rFonts w:ascii="Segoe UI Light" w:hAnsi="Segoe UI Light" w:cs="Segoe UI Light"/>
                              <w:sz w:val="16"/>
                              <w:szCs w:val="16"/>
                            </w:rPr>
                            <w:t>tarosta města</w:t>
                          </w:r>
                        </w:p>
                        <w:p w14:paraId="7A5923C3" w14:textId="77777777" w:rsidR="00406BE5" w:rsidRPr="00A47A8F" w:rsidRDefault="00406BE5" w:rsidP="00406BE5">
                          <w:pPr>
                            <w:spacing w:after="0" w:line="240" w:lineRule="auto"/>
                            <w:rPr>
                              <w:rFonts w:ascii="Poppins Bold" w:hAnsi="Poppins Bold" w:cs="Poppins Light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8E43535" id="_x0000_t202" coordsize="21600,21600" o:spt="202" path="m,l,21600r21600,l21600,xe">
              <v:stroke joinstyle="miter"/>
              <v:path gradientshapeok="t" o:connecttype="rect"/>
            </v:shapetype>
            <v:shape id="Textové pole 4" o:spid="_x0000_s1026" type="#_x0000_t202" style="position:absolute;left:0;text-align:left;margin-left:90.65pt;margin-top:-10.4pt;width:290.5pt;height:57.6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" filled="f" stroked="f">
              <v:textbox>
                <w:txbxContent>
                  <w:p w14:paraId="5DC4DF34" w14:textId="77777777" w:rsidR="00406BE5" w:rsidRPr="003A53DA" w:rsidRDefault="00406BE5" w:rsidP="00406BE5">
                    <w:pPr>
                      <w:spacing w:after="0" w:line="240" w:lineRule="auto"/>
                      <w:rPr>
                        <w:rFonts w:ascii="Segoe UI Light" w:hAnsi="Segoe UI Light" w:cs="Segoe UI Light"/>
                        <w:color w:val="6CB33D"/>
                        <w:sz w:val="16"/>
                        <w:szCs w:val="16"/>
                      </w:rPr>
                    </w:pPr>
                    <w:r w:rsidRPr="003A53DA">
                      <w:rPr>
                        <w:rFonts w:ascii="Segoe UI Light" w:hAnsi="Segoe UI Light" w:cs="Segoe UI Light"/>
                        <w:color w:val="6CB33D"/>
                        <w:sz w:val="16"/>
                        <w:szCs w:val="16"/>
                      </w:rPr>
                      <w:t>Město Rychnov u Jablonce nad Nisou</w:t>
                    </w:r>
                  </w:p>
                  <w:p w14:paraId="64B3B404" w14:textId="62D8F0BD" w:rsidR="00406BE5" w:rsidRPr="003A53DA" w:rsidRDefault="00FD7834" w:rsidP="00406BE5">
                    <w:pPr>
                      <w:spacing w:after="0" w:line="240" w:lineRule="auto"/>
                      <w:rPr>
                        <w:rFonts w:ascii="Segoe UI Light" w:hAnsi="Segoe UI Light" w:cs="Segoe UI Light"/>
                        <w:sz w:val="16"/>
                        <w:szCs w:val="16"/>
                      </w:rPr>
                    </w:pPr>
                    <w:r>
                      <w:rPr>
                        <w:rFonts w:ascii="Segoe UI Light" w:hAnsi="Segoe UI Light" w:cs="Segoe UI Light"/>
                        <w:sz w:val="16"/>
                        <w:szCs w:val="16"/>
                      </w:rPr>
                      <w:t xml:space="preserve">Bc. </w:t>
                    </w:r>
                    <w:r w:rsidR="00CF2C0A" w:rsidRPr="003A53DA">
                      <w:rPr>
                        <w:rFonts w:ascii="Segoe UI Light" w:hAnsi="Segoe UI Light" w:cs="Segoe UI Light"/>
                        <w:sz w:val="16"/>
                        <w:szCs w:val="16"/>
                      </w:rPr>
                      <w:t xml:space="preserve">Jakub Vavroš, </w:t>
                    </w:r>
                    <w:proofErr w:type="spellStart"/>
                    <w:r w:rsidR="00CF2C0A" w:rsidRPr="003A53DA">
                      <w:rPr>
                        <w:rFonts w:ascii="Segoe UI Light" w:hAnsi="Segoe UI Light" w:cs="Segoe UI Light"/>
                        <w:sz w:val="16"/>
                        <w:szCs w:val="16"/>
                      </w:rPr>
                      <w:t>DiS</w:t>
                    </w:r>
                    <w:proofErr w:type="spellEnd"/>
                    <w:r w:rsidR="00CF2C0A" w:rsidRPr="003A53DA">
                      <w:rPr>
                        <w:rFonts w:ascii="Segoe UI Light" w:hAnsi="Segoe UI Light" w:cs="Segoe UI Light"/>
                        <w:sz w:val="16"/>
                        <w:szCs w:val="16"/>
                      </w:rPr>
                      <w:t>.</w:t>
                    </w:r>
                  </w:p>
                  <w:p w14:paraId="5D0DED65" w14:textId="60CDD49B" w:rsidR="00406BE5" w:rsidRPr="003A53DA" w:rsidRDefault="00CF2C0A" w:rsidP="00406BE5">
                    <w:pPr>
                      <w:spacing w:after="0" w:line="240" w:lineRule="auto"/>
                      <w:rPr>
                        <w:rFonts w:ascii="Segoe UI Light" w:hAnsi="Segoe UI Light" w:cs="Segoe UI Light"/>
                        <w:sz w:val="16"/>
                        <w:szCs w:val="16"/>
                      </w:rPr>
                    </w:pPr>
                    <w:r w:rsidRPr="003A53DA">
                      <w:rPr>
                        <w:rFonts w:ascii="Segoe UI Light" w:hAnsi="Segoe UI Light" w:cs="Segoe UI Light"/>
                        <w:sz w:val="16"/>
                        <w:szCs w:val="16"/>
                      </w:rPr>
                      <w:t>Místos</w:t>
                    </w:r>
                    <w:r w:rsidR="00406BE5" w:rsidRPr="003A53DA">
                      <w:rPr>
                        <w:rFonts w:ascii="Segoe UI Light" w:hAnsi="Segoe UI Light" w:cs="Segoe UI Light"/>
                        <w:sz w:val="16"/>
                        <w:szCs w:val="16"/>
                      </w:rPr>
                      <w:t>tarosta města</w:t>
                    </w:r>
                  </w:p>
                  <w:p w14:paraId="7A5923C3" w14:textId="77777777" w:rsidR="00406BE5" w:rsidRPr="00A47A8F" w:rsidRDefault="00406BE5" w:rsidP="00406BE5">
                    <w:pPr>
                      <w:spacing w:after="0" w:line="240" w:lineRule="auto"/>
                      <w:rPr>
                        <w:rFonts w:ascii="Poppins Bold" w:hAnsi="Poppins Bold" w:cs="Poppins Light"/>
                        <w:sz w:val="20"/>
                        <w:szCs w:val="20"/>
                      </w:rPr>
                    </w:pPr>
                  </w:p>
                </w:txbxContent>
              </v:textbox>
              <w10:wrap type="tight" anchorx="margin"/>
            </v:shape>
          </w:pict>
        </mc:Fallback>
      </mc:AlternateContent>
    </w:r>
    <w:r w:rsidR="00E45045">
      <w:rPr>
        <w:noProof/>
      </w:rPr>
      <w:drawing>
        <wp:anchor distT="0" distB="0" distL="114300" distR="114300" simplePos="0" relativeHeight="251658240" behindDoc="1" locked="0" layoutInCell="1" allowOverlap="1" wp14:anchorId="28C9C97F" wp14:editId="6043D657">
          <wp:simplePos x="0" y="0"/>
          <wp:positionH relativeFrom="margin">
            <wp:align>left</wp:align>
          </wp:positionH>
          <wp:positionV relativeFrom="paragraph">
            <wp:posOffset>-189230</wp:posOffset>
          </wp:positionV>
          <wp:extent cx="966265" cy="482600"/>
          <wp:effectExtent l="0" t="0" r="5715" b="0"/>
          <wp:wrapTight wrapText="bothSides">
            <wp:wrapPolygon edited="0">
              <wp:start x="0" y="0"/>
              <wp:lineTo x="0" y="20463"/>
              <wp:lineTo x="21302" y="20463"/>
              <wp:lineTo x="21302" y="5116"/>
              <wp:lineTo x="2556" y="0"/>
              <wp:lineTo x="0" y="0"/>
            </wp:wrapPolygon>
          </wp:wrapTight>
          <wp:docPr id="2" name="Obrázek 2" descr="Obsah obrázku text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ázek 2" descr="Obsah obrázku text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66265" cy="482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06BE5" w:rsidRPr="0029711F">
      <w:t xml:space="preserve"> </w:t>
    </w:r>
  </w:p>
  <w:p w14:paraId="66CEC1DC" w14:textId="77777777" w:rsidR="009F5055" w:rsidRPr="0029711F" w:rsidRDefault="009F5055" w:rsidP="0029711F">
    <w:pPr>
      <w:pStyle w:val="Zpa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FB1B0F"/>
    <w:multiLevelType w:val="multilevel"/>
    <w:tmpl w:val="6A1C1A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4363F8"/>
    <w:multiLevelType w:val="hybridMultilevel"/>
    <w:tmpl w:val="2188AB8A"/>
    <w:lvl w:ilvl="0" w:tplc="448646F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FF5B0D"/>
    <w:multiLevelType w:val="multilevel"/>
    <w:tmpl w:val="A2BC7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0105C5"/>
    <w:multiLevelType w:val="multilevel"/>
    <w:tmpl w:val="298E7F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61128D"/>
    <w:multiLevelType w:val="multilevel"/>
    <w:tmpl w:val="AC7A3E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B1A3622"/>
    <w:multiLevelType w:val="multilevel"/>
    <w:tmpl w:val="CFB4A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1050979">
    <w:abstractNumId w:val="1"/>
  </w:num>
  <w:num w:numId="2" w16cid:durableId="958341312">
    <w:abstractNumId w:val="4"/>
  </w:num>
  <w:num w:numId="3" w16cid:durableId="41642331">
    <w:abstractNumId w:val="2"/>
  </w:num>
  <w:num w:numId="4" w16cid:durableId="469061067">
    <w:abstractNumId w:val="0"/>
  </w:num>
  <w:num w:numId="5" w16cid:durableId="56781867">
    <w:abstractNumId w:val="5"/>
  </w:num>
  <w:num w:numId="6" w16cid:durableId="8976719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ReportControlsVisible" w:val="Empty"/>
    <w:docVar w:name="_AMO_UniqueIdentifier" w:val="4f386030-fdeb-4f39-9496-2bde4a2c73d5"/>
  </w:docVars>
  <w:rsids>
    <w:rsidRoot w:val="00E35B61"/>
    <w:rsid w:val="000152DC"/>
    <w:rsid w:val="00024B1B"/>
    <w:rsid w:val="000359F5"/>
    <w:rsid w:val="00044257"/>
    <w:rsid w:val="00053EDF"/>
    <w:rsid w:val="0005673D"/>
    <w:rsid w:val="0005779F"/>
    <w:rsid w:val="000634ED"/>
    <w:rsid w:val="00087F20"/>
    <w:rsid w:val="000A4FF8"/>
    <w:rsid w:val="000F3D5B"/>
    <w:rsid w:val="000F404F"/>
    <w:rsid w:val="00113E6E"/>
    <w:rsid w:val="001252AB"/>
    <w:rsid w:val="00142060"/>
    <w:rsid w:val="0015730B"/>
    <w:rsid w:val="00164ED1"/>
    <w:rsid w:val="00165535"/>
    <w:rsid w:val="00193ADD"/>
    <w:rsid w:val="001960BF"/>
    <w:rsid w:val="001B07BF"/>
    <w:rsid w:val="001C09A5"/>
    <w:rsid w:val="001C154D"/>
    <w:rsid w:val="001F3785"/>
    <w:rsid w:val="00214AD7"/>
    <w:rsid w:val="00225740"/>
    <w:rsid w:val="0025286A"/>
    <w:rsid w:val="00264FDE"/>
    <w:rsid w:val="00266DB2"/>
    <w:rsid w:val="0029711F"/>
    <w:rsid w:val="002B55A2"/>
    <w:rsid w:val="002C161B"/>
    <w:rsid w:val="002C41A2"/>
    <w:rsid w:val="002C5836"/>
    <w:rsid w:val="002D7207"/>
    <w:rsid w:val="00314BF6"/>
    <w:rsid w:val="00323C7E"/>
    <w:rsid w:val="00353081"/>
    <w:rsid w:val="00375AA6"/>
    <w:rsid w:val="003A46E3"/>
    <w:rsid w:val="003A53DA"/>
    <w:rsid w:val="003D496F"/>
    <w:rsid w:val="003E0F9A"/>
    <w:rsid w:val="003F0C98"/>
    <w:rsid w:val="00406BE5"/>
    <w:rsid w:val="0041263D"/>
    <w:rsid w:val="00446C79"/>
    <w:rsid w:val="00446F0E"/>
    <w:rsid w:val="00466CE9"/>
    <w:rsid w:val="00486826"/>
    <w:rsid w:val="00486C9D"/>
    <w:rsid w:val="004B11CD"/>
    <w:rsid w:val="004C44E5"/>
    <w:rsid w:val="004C4F4A"/>
    <w:rsid w:val="004E46CF"/>
    <w:rsid w:val="00506379"/>
    <w:rsid w:val="00526674"/>
    <w:rsid w:val="00540EF3"/>
    <w:rsid w:val="0057155F"/>
    <w:rsid w:val="00577E44"/>
    <w:rsid w:val="005A367C"/>
    <w:rsid w:val="005C406D"/>
    <w:rsid w:val="005C5CC0"/>
    <w:rsid w:val="005E3352"/>
    <w:rsid w:val="0060235B"/>
    <w:rsid w:val="00606027"/>
    <w:rsid w:val="00612420"/>
    <w:rsid w:val="0063627C"/>
    <w:rsid w:val="0066576F"/>
    <w:rsid w:val="00677031"/>
    <w:rsid w:val="00677255"/>
    <w:rsid w:val="006A661A"/>
    <w:rsid w:val="006C0995"/>
    <w:rsid w:val="006E4EBA"/>
    <w:rsid w:val="00716D43"/>
    <w:rsid w:val="00745200"/>
    <w:rsid w:val="00756A14"/>
    <w:rsid w:val="007B0062"/>
    <w:rsid w:val="007E1893"/>
    <w:rsid w:val="00826468"/>
    <w:rsid w:val="0083301F"/>
    <w:rsid w:val="0084035E"/>
    <w:rsid w:val="008519C6"/>
    <w:rsid w:val="00851D7F"/>
    <w:rsid w:val="008547F4"/>
    <w:rsid w:val="008554D5"/>
    <w:rsid w:val="00865445"/>
    <w:rsid w:val="0088010A"/>
    <w:rsid w:val="00891931"/>
    <w:rsid w:val="008B01DD"/>
    <w:rsid w:val="008B3C77"/>
    <w:rsid w:val="008D0ADA"/>
    <w:rsid w:val="008D7639"/>
    <w:rsid w:val="008F6794"/>
    <w:rsid w:val="009042E3"/>
    <w:rsid w:val="00904E62"/>
    <w:rsid w:val="00906361"/>
    <w:rsid w:val="009110FC"/>
    <w:rsid w:val="00920F88"/>
    <w:rsid w:val="009271A5"/>
    <w:rsid w:val="009412EA"/>
    <w:rsid w:val="0095010D"/>
    <w:rsid w:val="009756E7"/>
    <w:rsid w:val="009842D1"/>
    <w:rsid w:val="00995A89"/>
    <w:rsid w:val="00995C95"/>
    <w:rsid w:val="009F4300"/>
    <w:rsid w:val="009F5055"/>
    <w:rsid w:val="00A005D7"/>
    <w:rsid w:val="00A56B5D"/>
    <w:rsid w:val="00A620CD"/>
    <w:rsid w:val="00A64AA6"/>
    <w:rsid w:val="00A673C3"/>
    <w:rsid w:val="00A70813"/>
    <w:rsid w:val="00A84057"/>
    <w:rsid w:val="00AA1B1B"/>
    <w:rsid w:val="00AA570D"/>
    <w:rsid w:val="00AB04FD"/>
    <w:rsid w:val="00AB09C6"/>
    <w:rsid w:val="00AD0A50"/>
    <w:rsid w:val="00AD15DF"/>
    <w:rsid w:val="00AF7696"/>
    <w:rsid w:val="00B013B1"/>
    <w:rsid w:val="00B165E0"/>
    <w:rsid w:val="00B171BF"/>
    <w:rsid w:val="00B20FED"/>
    <w:rsid w:val="00B661EA"/>
    <w:rsid w:val="00B70630"/>
    <w:rsid w:val="00B7117D"/>
    <w:rsid w:val="00B71715"/>
    <w:rsid w:val="00B72CE0"/>
    <w:rsid w:val="00B87411"/>
    <w:rsid w:val="00BA0965"/>
    <w:rsid w:val="00BB088C"/>
    <w:rsid w:val="00BB29D1"/>
    <w:rsid w:val="00BD6E94"/>
    <w:rsid w:val="00C17BA0"/>
    <w:rsid w:val="00C22F1D"/>
    <w:rsid w:val="00C610C0"/>
    <w:rsid w:val="00C63DE0"/>
    <w:rsid w:val="00C63F69"/>
    <w:rsid w:val="00C94E5E"/>
    <w:rsid w:val="00CA27EA"/>
    <w:rsid w:val="00CA41F4"/>
    <w:rsid w:val="00CA53A3"/>
    <w:rsid w:val="00CD06C5"/>
    <w:rsid w:val="00CD0BB7"/>
    <w:rsid w:val="00CE1BE4"/>
    <w:rsid w:val="00CE5B95"/>
    <w:rsid w:val="00CF2C0A"/>
    <w:rsid w:val="00CF3833"/>
    <w:rsid w:val="00D1397E"/>
    <w:rsid w:val="00D21D96"/>
    <w:rsid w:val="00D503C5"/>
    <w:rsid w:val="00DA24B8"/>
    <w:rsid w:val="00DB3873"/>
    <w:rsid w:val="00DC4B3C"/>
    <w:rsid w:val="00DF16D7"/>
    <w:rsid w:val="00DF20A6"/>
    <w:rsid w:val="00DF4697"/>
    <w:rsid w:val="00E16B36"/>
    <w:rsid w:val="00E1793E"/>
    <w:rsid w:val="00E241FF"/>
    <w:rsid w:val="00E35B61"/>
    <w:rsid w:val="00E45045"/>
    <w:rsid w:val="00E5481E"/>
    <w:rsid w:val="00E71C69"/>
    <w:rsid w:val="00E72441"/>
    <w:rsid w:val="00E86660"/>
    <w:rsid w:val="00E936E7"/>
    <w:rsid w:val="00E93AEA"/>
    <w:rsid w:val="00EA3A22"/>
    <w:rsid w:val="00EA6FF4"/>
    <w:rsid w:val="00EA708D"/>
    <w:rsid w:val="00EB13D8"/>
    <w:rsid w:val="00F355C4"/>
    <w:rsid w:val="00F475A0"/>
    <w:rsid w:val="00F53EC2"/>
    <w:rsid w:val="00F57E8D"/>
    <w:rsid w:val="00F77DB7"/>
    <w:rsid w:val="00F805AC"/>
    <w:rsid w:val="00F95CA8"/>
    <w:rsid w:val="00FA4943"/>
    <w:rsid w:val="00FC0CB5"/>
    <w:rsid w:val="00FC769A"/>
    <w:rsid w:val="00FD7834"/>
    <w:rsid w:val="00FE4A16"/>
    <w:rsid w:val="00FE7AD9"/>
    <w:rsid w:val="00FF2F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CC4070"/>
  <w15:docId w15:val="{B50904FC-5CA9-4906-B7B7-D07BAB607D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F505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42060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9F5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F5055"/>
  </w:style>
  <w:style w:type="paragraph" w:styleId="Zpat">
    <w:name w:val="footer"/>
    <w:basedOn w:val="Normln"/>
    <w:link w:val="ZpatChar"/>
    <w:uiPriority w:val="99"/>
    <w:unhideWhenUsed/>
    <w:rsid w:val="009F505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F5055"/>
  </w:style>
  <w:style w:type="character" w:customStyle="1" w:styleId="Nadpis1Char">
    <w:name w:val="Nadpis 1 Char"/>
    <w:basedOn w:val="Standardnpsmoodstavce"/>
    <w:link w:val="Nadpis1"/>
    <w:uiPriority w:val="9"/>
    <w:rsid w:val="009F50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zev">
    <w:name w:val="Title"/>
    <w:basedOn w:val="Normln"/>
    <w:next w:val="Normln"/>
    <w:link w:val="NzevChar"/>
    <w:uiPriority w:val="10"/>
    <w:qFormat/>
    <w:rsid w:val="009F5055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9F50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ypertextovodkaz">
    <w:name w:val="Hyperlink"/>
    <w:basedOn w:val="Standardnpsmoodstavce"/>
    <w:uiPriority w:val="99"/>
    <w:unhideWhenUsed/>
    <w:rsid w:val="009F5055"/>
    <w:rPr>
      <w:color w:val="0563C1" w:themeColor="hyperlink"/>
      <w:u w:val="single"/>
    </w:rPr>
  </w:style>
  <w:style w:type="paragraph" w:styleId="Odstavecseseznamem">
    <w:name w:val="List Paragraph"/>
    <w:basedOn w:val="Normln"/>
    <w:uiPriority w:val="34"/>
    <w:qFormat/>
    <w:rsid w:val="008519C6"/>
    <w:pPr>
      <w:ind w:left="720"/>
      <w:contextualSpacing/>
    </w:pPr>
  </w:style>
  <w:style w:type="paragraph" w:styleId="Bezmezer">
    <w:name w:val="No Spacing"/>
    <w:uiPriority w:val="1"/>
    <w:qFormat/>
    <w:rsid w:val="00024B1B"/>
    <w:pPr>
      <w:spacing w:after="0" w:line="240" w:lineRule="auto"/>
    </w:pPr>
  </w:style>
  <w:style w:type="paragraph" w:styleId="Normlnweb">
    <w:name w:val="Normal (Web)"/>
    <w:basedOn w:val="Normln"/>
    <w:uiPriority w:val="99"/>
    <w:unhideWhenUsed/>
    <w:rsid w:val="002B55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42060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9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4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19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96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75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24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8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1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175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20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02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029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93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56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62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86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263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95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podatelna@rychnovjbc.cz" TargetMode="External"/><Relationship Id="rId1" Type="http://schemas.openxmlformats.org/officeDocument/2006/relationships/hyperlink" Target="mailto:podatelna@rychnovjbc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omas.levinsky\Documents\Vlastn&#237;%20&#353;ablony%20Office\hlavi&#269;kov&#253;%20pap&#237;r%20-%20podle%20vzoru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CFE46-7C37-496A-9FCE-385745C724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papír - podle vzoru.dotx</Template>
  <TotalTime>233</TotalTime>
  <Pages>3</Pages>
  <Words>515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tomas.levinsky</dc:creator>
  <cp:keywords/>
  <dc:description/>
  <cp:lastModifiedBy>Jakub Vavroš</cp:lastModifiedBy>
  <cp:revision>98</cp:revision>
  <cp:lastPrinted>2025-02-17T14:28:00Z</cp:lastPrinted>
  <dcterms:created xsi:type="dcterms:W3CDTF">2023-04-27T06:10:00Z</dcterms:created>
  <dcterms:modified xsi:type="dcterms:W3CDTF">2026-07-30T08:59:00Z</dcterms:modified>
</cp:coreProperties>
</file>